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BD2EC" w14:textId="347BF639" w:rsidR="007122C5" w:rsidRDefault="007122C5" w:rsidP="004A7BBF">
      <w:pPr>
        <w:jc w:val="right"/>
        <w:rPr>
          <w:vertAlign w:val="subscript"/>
        </w:rPr>
      </w:pPr>
    </w:p>
    <w:p w14:paraId="044770A5" w14:textId="44601114" w:rsidR="004A7BBF" w:rsidRPr="005D1074" w:rsidRDefault="00C53D77" w:rsidP="004A7BBF">
      <w:pPr>
        <w:jc w:val="right"/>
        <w:rPr>
          <w:vertAlign w:val="subscript"/>
        </w:rPr>
      </w:pPr>
      <w:r w:rsidRPr="005D107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B9134D" wp14:editId="155407D7">
                <wp:simplePos x="0" y="0"/>
                <wp:positionH relativeFrom="column">
                  <wp:posOffset>-736600</wp:posOffset>
                </wp:positionH>
                <wp:positionV relativeFrom="paragraph">
                  <wp:posOffset>3291840</wp:posOffset>
                </wp:positionV>
                <wp:extent cx="6942455" cy="4102100"/>
                <wp:effectExtent l="0" t="0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42455" cy="410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DB9D7" w14:textId="77777777" w:rsidR="00B70A01" w:rsidRPr="00B70A01" w:rsidRDefault="00B70A01" w:rsidP="00B70A01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B70A01">
                              <w:rPr>
                                <w:rFonts w:ascii="Arial" w:hAnsi="Arial"/>
                                <w:b/>
                                <w:bCs/>
                                <w:color w:val="808080"/>
                                <w:sz w:val="36"/>
                                <w:szCs w:val="36"/>
                              </w:rPr>
                              <w:t>Carrollton Elementary School</w:t>
                            </w:r>
                          </w:p>
                          <w:p w14:paraId="13FC2C14" w14:textId="77777777" w:rsidR="00B70A01" w:rsidRDefault="00B70A01" w:rsidP="00B70A01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B70A01">
                              <w:rPr>
                                <w:rFonts w:ascii="Arial" w:hAnsi="Arial"/>
                                <w:b/>
                                <w:bCs/>
                                <w:color w:val="808080"/>
                                <w:sz w:val="36"/>
                                <w:szCs w:val="36"/>
                              </w:rPr>
                              <w:t>Location:</w:t>
                            </w:r>
                            <w:r>
                              <w:rPr>
                                <w:rFonts w:ascii="Arial" w:hAnsi="Arial"/>
                                <w:color w:val="80808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49B6E03" w14:textId="09D86B52" w:rsidR="00B70A01" w:rsidRPr="001E6F35" w:rsidRDefault="00B70A01" w:rsidP="00B70A01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36"/>
                                <w:szCs w:val="36"/>
                              </w:rPr>
                              <w:t>Gym</w:t>
                            </w:r>
                            <w:r w:rsidR="001E6F35" w:rsidRPr="001E6F35">
                              <w:rPr>
                                <w:rFonts w:ascii="Arial" w:hAnsi="Arial"/>
                                <w:color w:val="80808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78E875A" w14:textId="77777777" w:rsidR="001E6F35" w:rsidRPr="001E6F35" w:rsidRDefault="001E6F35" w:rsidP="001E6F3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1E6F35">
                              <w:rPr>
                                <w:rFonts w:ascii="Arial" w:hAnsi="Arial"/>
                                <w:b/>
                                <w:color w:val="808080"/>
                                <w:sz w:val="36"/>
                                <w:szCs w:val="36"/>
                              </w:rPr>
                              <w:t>Drive Date</w:t>
                            </w:r>
                          </w:p>
                          <w:p w14:paraId="41EB6608" w14:textId="5AA3CAB5" w:rsidR="001E6F35" w:rsidRDefault="00B70A01" w:rsidP="001E6F35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bCs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B70A01">
                              <w:rPr>
                                <w:rFonts w:ascii="Arial" w:hAnsi="Arial"/>
                                <w:bCs/>
                                <w:color w:val="808080"/>
                                <w:sz w:val="36"/>
                                <w:szCs w:val="36"/>
                              </w:rPr>
                              <w:t>March 20, 2026</w:t>
                            </w:r>
                            <w:r w:rsidR="001E6F35" w:rsidRPr="00B70A01">
                              <w:rPr>
                                <w:rFonts w:ascii="Arial" w:hAnsi="Arial"/>
                                <w:bCs/>
                                <w:color w:val="808080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Pr="00B70A01">
                              <w:rPr>
                                <w:rFonts w:ascii="Arial" w:hAnsi="Arial"/>
                                <w:bCs/>
                                <w:color w:val="808080"/>
                                <w:sz w:val="36"/>
                                <w:szCs w:val="36"/>
                              </w:rPr>
                              <w:t>9:30 AM - 2:30 PM</w:t>
                            </w:r>
                          </w:p>
                          <w:p w14:paraId="7DDDC2CE" w14:textId="77777777" w:rsidR="00B70A01" w:rsidRDefault="00B70A01" w:rsidP="001E6F35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bCs/>
                                <w:color w:val="808080"/>
                                <w:sz w:val="36"/>
                                <w:szCs w:val="36"/>
                              </w:rPr>
                            </w:pPr>
                          </w:p>
                          <w:p w14:paraId="2B245694" w14:textId="4906E66F" w:rsidR="00B70A01" w:rsidRDefault="001E6F35" w:rsidP="00B70A0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B70A01">
                              <w:rPr>
                                <w:rFonts w:ascii="Arial" w:hAnsi="Arial"/>
                                <w:b/>
                                <w:bCs/>
                                <w:color w:val="808080"/>
                                <w:sz w:val="36"/>
                                <w:szCs w:val="36"/>
                              </w:rPr>
                              <w:t>Contact information</w:t>
                            </w:r>
                            <w:r w:rsidR="00B70A01">
                              <w:rPr>
                                <w:rFonts w:ascii="Arial" w:hAnsi="Arial"/>
                                <w:b/>
                                <w:bCs/>
                                <w:color w:val="808080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4245E8B2" w14:textId="1D3A12CB" w:rsidR="00B70A01" w:rsidRPr="00B70A01" w:rsidRDefault="00B70A01" w:rsidP="00B70A01">
                            <w:pPr>
                              <w:jc w:val="center"/>
                              <w:rPr>
                                <w:rFonts w:ascii="Arial" w:hAnsi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B70A01">
                              <w:rPr>
                                <w:rFonts w:ascii="Arial" w:hAnsi="Arial"/>
                                <w:color w:val="808080"/>
                                <w:sz w:val="36"/>
                                <w:szCs w:val="36"/>
                              </w:rPr>
                              <w:t>Nurse Lee</w:t>
                            </w:r>
                          </w:p>
                          <w:p w14:paraId="28F06D17" w14:textId="07534AAE" w:rsidR="00B70A01" w:rsidRPr="00B70A01" w:rsidRDefault="00B70A01" w:rsidP="00B70A01">
                            <w:pPr>
                              <w:jc w:val="center"/>
                              <w:rPr>
                                <w:rFonts w:ascii="Arial" w:hAnsi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B70A01">
                              <w:rPr>
                                <w:rFonts w:ascii="Arial" w:hAnsi="Arial"/>
                                <w:color w:val="808080"/>
                                <w:sz w:val="36"/>
                                <w:szCs w:val="36"/>
                              </w:rPr>
                              <w:t>Mlee3@iwcs.k12.va.us</w:t>
                            </w:r>
                          </w:p>
                          <w:p w14:paraId="2B09F054" w14:textId="570C099D" w:rsidR="00B70A01" w:rsidRPr="00B70A01" w:rsidRDefault="00B70A01" w:rsidP="00B70A01">
                            <w:pPr>
                              <w:jc w:val="center"/>
                              <w:rPr>
                                <w:rFonts w:ascii="Arial" w:hAnsi="Arial"/>
                                <w:color w:val="808080"/>
                                <w:sz w:val="36"/>
                                <w:szCs w:val="36"/>
                              </w:rPr>
                            </w:pPr>
                          </w:p>
                          <w:p w14:paraId="6E9AE8D1" w14:textId="6F589D2F" w:rsidR="00B70A01" w:rsidRPr="00B70A01" w:rsidRDefault="00B70A01" w:rsidP="00B70A01">
                            <w:pPr>
                              <w:jc w:val="center"/>
                              <w:rPr>
                                <w:rFonts w:ascii="Arial" w:hAnsi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B70A01">
                              <w:rPr>
                                <w:rFonts w:ascii="Arial" w:hAnsi="Arial"/>
                                <w:color w:val="808080"/>
                                <w:sz w:val="36"/>
                                <w:szCs w:val="36"/>
                              </w:rPr>
                              <w:t>Ms. Sutphin</w:t>
                            </w:r>
                          </w:p>
                          <w:p w14:paraId="010CF8C0" w14:textId="798D7564" w:rsidR="00B70A01" w:rsidRPr="00B70A01" w:rsidRDefault="00B70A01" w:rsidP="00B70A01">
                            <w:pPr>
                              <w:jc w:val="center"/>
                              <w:rPr>
                                <w:rFonts w:ascii="Arial" w:hAnsi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B70A01">
                              <w:rPr>
                                <w:rFonts w:ascii="Arial" w:hAnsi="Arial"/>
                                <w:color w:val="808080"/>
                                <w:sz w:val="36"/>
                                <w:szCs w:val="36"/>
                              </w:rPr>
                              <w:t>bsutphin@iwcs.k12.va.us</w:t>
                            </w:r>
                          </w:p>
                          <w:p w14:paraId="19C6F785" w14:textId="77777777" w:rsidR="001E6F35" w:rsidRPr="001E6F35" w:rsidRDefault="001E6F35" w:rsidP="001E6F3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159CD3D" w14:textId="077C424F" w:rsidR="004A7BBF" w:rsidRPr="006E43F4" w:rsidRDefault="004A7BBF" w:rsidP="004A7BBF">
                            <w:pPr>
                              <w:jc w:val="center"/>
                              <w:rPr>
                                <w:rFonts w:ascii="Akzidenz-Grotesk Std Med" w:hAnsi="Akzidenz-Grotesk Std Med"/>
                                <w:color w:val="7F7F7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B9134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58pt;margin-top:259.2pt;width:546.65pt;height:32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" filled="f" stroked="f">
                <v:path arrowok="t"/>
                <v:textbox>
                  <w:txbxContent>
                    <w:p w14:paraId="532DB9D7" w14:textId="77777777" w:rsidR="00B70A01" w:rsidRPr="00B70A01" w:rsidRDefault="00B70A01" w:rsidP="00B70A01">
                      <w:pPr>
                        <w:spacing w:after="240"/>
                        <w:jc w:val="center"/>
                        <w:rPr>
                          <w:rFonts w:ascii="Arial" w:hAnsi="Arial"/>
                          <w:b/>
                          <w:bCs/>
                          <w:color w:val="808080"/>
                          <w:sz w:val="36"/>
                          <w:szCs w:val="36"/>
                        </w:rPr>
                      </w:pPr>
                      <w:r w:rsidRPr="00B70A01">
                        <w:rPr>
                          <w:rFonts w:ascii="Arial" w:hAnsi="Arial"/>
                          <w:b/>
                          <w:bCs/>
                          <w:color w:val="808080"/>
                          <w:sz w:val="36"/>
                          <w:szCs w:val="36"/>
                        </w:rPr>
                        <w:t>Carrollton Elementary School</w:t>
                      </w:r>
                    </w:p>
                    <w:p w14:paraId="13FC2C14" w14:textId="77777777" w:rsidR="00B70A01" w:rsidRDefault="00B70A01" w:rsidP="00B70A01">
                      <w:pPr>
                        <w:spacing w:after="240"/>
                        <w:jc w:val="center"/>
                        <w:rPr>
                          <w:rFonts w:ascii="Arial" w:hAnsi="Arial"/>
                          <w:color w:val="808080"/>
                          <w:sz w:val="36"/>
                          <w:szCs w:val="36"/>
                        </w:rPr>
                      </w:pPr>
                      <w:r w:rsidRPr="00B70A01">
                        <w:rPr>
                          <w:rFonts w:ascii="Arial" w:hAnsi="Arial"/>
                          <w:b/>
                          <w:bCs/>
                          <w:color w:val="808080"/>
                          <w:sz w:val="36"/>
                          <w:szCs w:val="36"/>
                        </w:rPr>
                        <w:t>Location:</w:t>
                      </w:r>
                      <w:r>
                        <w:rPr>
                          <w:rFonts w:ascii="Arial" w:hAnsi="Arial"/>
                          <w:color w:val="80808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49B6E03" w14:textId="09D86B52" w:rsidR="00B70A01" w:rsidRPr="001E6F35" w:rsidRDefault="00B70A01" w:rsidP="00B70A01">
                      <w:pPr>
                        <w:spacing w:after="240"/>
                        <w:jc w:val="center"/>
                        <w:rPr>
                          <w:rFonts w:ascii="Arial" w:hAnsi="Arial"/>
                          <w:color w:val="8080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36"/>
                          <w:szCs w:val="36"/>
                        </w:rPr>
                        <w:t>Gym</w:t>
                      </w:r>
                      <w:r w:rsidR="001E6F35" w:rsidRPr="001E6F35">
                        <w:rPr>
                          <w:rFonts w:ascii="Arial" w:hAnsi="Arial"/>
                          <w:color w:val="80808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78E875A" w14:textId="77777777" w:rsidR="001E6F35" w:rsidRPr="001E6F35" w:rsidRDefault="001E6F35" w:rsidP="001E6F35">
                      <w:pPr>
                        <w:jc w:val="center"/>
                        <w:rPr>
                          <w:rFonts w:ascii="Arial" w:hAnsi="Arial"/>
                          <w:b/>
                          <w:color w:val="808080"/>
                          <w:sz w:val="36"/>
                          <w:szCs w:val="36"/>
                        </w:rPr>
                      </w:pPr>
                      <w:r w:rsidRPr="001E6F35">
                        <w:rPr>
                          <w:rFonts w:ascii="Arial" w:hAnsi="Arial"/>
                          <w:b/>
                          <w:color w:val="808080"/>
                          <w:sz w:val="36"/>
                          <w:szCs w:val="36"/>
                        </w:rPr>
                        <w:t>Drive Date</w:t>
                      </w:r>
                    </w:p>
                    <w:p w14:paraId="41EB6608" w14:textId="5AA3CAB5" w:rsidR="001E6F35" w:rsidRDefault="00B70A01" w:rsidP="001E6F35">
                      <w:pPr>
                        <w:spacing w:after="240"/>
                        <w:jc w:val="center"/>
                        <w:rPr>
                          <w:rFonts w:ascii="Arial" w:hAnsi="Arial"/>
                          <w:bCs/>
                          <w:color w:val="808080"/>
                          <w:sz w:val="36"/>
                          <w:szCs w:val="36"/>
                        </w:rPr>
                      </w:pPr>
                      <w:r w:rsidRPr="00B70A01">
                        <w:rPr>
                          <w:rFonts w:ascii="Arial" w:hAnsi="Arial"/>
                          <w:bCs/>
                          <w:color w:val="808080"/>
                          <w:sz w:val="36"/>
                          <w:szCs w:val="36"/>
                        </w:rPr>
                        <w:t>March 20, 2026</w:t>
                      </w:r>
                      <w:r w:rsidR="001E6F35" w:rsidRPr="00B70A01">
                        <w:rPr>
                          <w:rFonts w:ascii="Arial" w:hAnsi="Arial"/>
                          <w:bCs/>
                          <w:color w:val="808080"/>
                          <w:sz w:val="36"/>
                          <w:szCs w:val="36"/>
                        </w:rPr>
                        <w:t xml:space="preserve"> – </w:t>
                      </w:r>
                      <w:r w:rsidRPr="00B70A01">
                        <w:rPr>
                          <w:rFonts w:ascii="Arial" w:hAnsi="Arial"/>
                          <w:bCs/>
                          <w:color w:val="808080"/>
                          <w:sz w:val="36"/>
                          <w:szCs w:val="36"/>
                        </w:rPr>
                        <w:t>9:30 AM - 2:30 PM</w:t>
                      </w:r>
                    </w:p>
                    <w:p w14:paraId="7DDDC2CE" w14:textId="77777777" w:rsidR="00B70A01" w:rsidRDefault="00B70A01" w:rsidP="001E6F35">
                      <w:pPr>
                        <w:spacing w:after="240"/>
                        <w:jc w:val="center"/>
                        <w:rPr>
                          <w:rFonts w:ascii="Arial" w:hAnsi="Arial"/>
                          <w:bCs/>
                          <w:color w:val="808080"/>
                          <w:sz w:val="36"/>
                          <w:szCs w:val="36"/>
                        </w:rPr>
                      </w:pPr>
                    </w:p>
                    <w:p w14:paraId="2B245694" w14:textId="4906E66F" w:rsidR="00B70A01" w:rsidRDefault="001E6F35" w:rsidP="00B70A01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808080"/>
                          <w:sz w:val="36"/>
                          <w:szCs w:val="36"/>
                        </w:rPr>
                      </w:pPr>
                      <w:r w:rsidRPr="00B70A01">
                        <w:rPr>
                          <w:rFonts w:ascii="Arial" w:hAnsi="Arial"/>
                          <w:b/>
                          <w:bCs/>
                          <w:color w:val="808080"/>
                          <w:sz w:val="36"/>
                          <w:szCs w:val="36"/>
                        </w:rPr>
                        <w:t>Contact information</w:t>
                      </w:r>
                      <w:r w:rsidR="00B70A01">
                        <w:rPr>
                          <w:rFonts w:ascii="Arial" w:hAnsi="Arial"/>
                          <w:b/>
                          <w:bCs/>
                          <w:color w:val="808080"/>
                          <w:sz w:val="36"/>
                          <w:szCs w:val="36"/>
                        </w:rPr>
                        <w:t>:</w:t>
                      </w:r>
                    </w:p>
                    <w:p w14:paraId="4245E8B2" w14:textId="1D3A12CB" w:rsidR="00B70A01" w:rsidRPr="00B70A01" w:rsidRDefault="00B70A01" w:rsidP="00B70A01">
                      <w:pPr>
                        <w:jc w:val="center"/>
                        <w:rPr>
                          <w:rFonts w:ascii="Arial" w:hAnsi="Arial"/>
                          <w:color w:val="808080"/>
                          <w:sz w:val="36"/>
                          <w:szCs w:val="36"/>
                        </w:rPr>
                      </w:pPr>
                      <w:r w:rsidRPr="00B70A01">
                        <w:rPr>
                          <w:rFonts w:ascii="Arial" w:hAnsi="Arial"/>
                          <w:color w:val="808080"/>
                          <w:sz w:val="36"/>
                          <w:szCs w:val="36"/>
                        </w:rPr>
                        <w:t>Nurse Lee</w:t>
                      </w:r>
                    </w:p>
                    <w:p w14:paraId="28F06D17" w14:textId="07534AAE" w:rsidR="00B70A01" w:rsidRPr="00B70A01" w:rsidRDefault="00B70A01" w:rsidP="00B70A01">
                      <w:pPr>
                        <w:jc w:val="center"/>
                        <w:rPr>
                          <w:rFonts w:ascii="Arial" w:hAnsi="Arial"/>
                          <w:color w:val="808080"/>
                          <w:sz w:val="36"/>
                          <w:szCs w:val="36"/>
                        </w:rPr>
                      </w:pPr>
                      <w:r w:rsidRPr="00B70A01">
                        <w:rPr>
                          <w:rFonts w:ascii="Arial" w:hAnsi="Arial"/>
                          <w:color w:val="808080"/>
                          <w:sz w:val="36"/>
                          <w:szCs w:val="36"/>
                        </w:rPr>
                        <w:t>Mlee3@iwcs.k12.va.us</w:t>
                      </w:r>
                    </w:p>
                    <w:p w14:paraId="2B09F054" w14:textId="570C099D" w:rsidR="00B70A01" w:rsidRPr="00B70A01" w:rsidRDefault="00B70A01" w:rsidP="00B70A01">
                      <w:pPr>
                        <w:jc w:val="center"/>
                        <w:rPr>
                          <w:rFonts w:ascii="Arial" w:hAnsi="Arial"/>
                          <w:color w:val="808080"/>
                          <w:sz w:val="36"/>
                          <w:szCs w:val="36"/>
                        </w:rPr>
                      </w:pPr>
                    </w:p>
                    <w:p w14:paraId="6E9AE8D1" w14:textId="6F589D2F" w:rsidR="00B70A01" w:rsidRPr="00B70A01" w:rsidRDefault="00B70A01" w:rsidP="00B70A01">
                      <w:pPr>
                        <w:jc w:val="center"/>
                        <w:rPr>
                          <w:rFonts w:ascii="Arial" w:hAnsi="Arial"/>
                          <w:color w:val="808080"/>
                          <w:sz w:val="36"/>
                          <w:szCs w:val="36"/>
                        </w:rPr>
                      </w:pPr>
                      <w:r w:rsidRPr="00B70A01">
                        <w:rPr>
                          <w:rFonts w:ascii="Arial" w:hAnsi="Arial"/>
                          <w:color w:val="808080"/>
                          <w:sz w:val="36"/>
                          <w:szCs w:val="36"/>
                        </w:rPr>
                        <w:t>Ms. Sutphin</w:t>
                      </w:r>
                    </w:p>
                    <w:p w14:paraId="010CF8C0" w14:textId="798D7564" w:rsidR="00B70A01" w:rsidRPr="00B70A01" w:rsidRDefault="00B70A01" w:rsidP="00B70A01">
                      <w:pPr>
                        <w:jc w:val="center"/>
                        <w:rPr>
                          <w:rFonts w:ascii="Arial" w:hAnsi="Arial"/>
                          <w:color w:val="808080"/>
                          <w:sz w:val="36"/>
                          <w:szCs w:val="36"/>
                        </w:rPr>
                      </w:pPr>
                      <w:r w:rsidRPr="00B70A01">
                        <w:rPr>
                          <w:rFonts w:ascii="Arial" w:hAnsi="Arial"/>
                          <w:color w:val="808080"/>
                          <w:sz w:val="36"/>
                          <w:szCs w:val="36"/>
                        </w:rPr>
                        <w:t>bsutphin@iwcs.k12.va.us</w:t>
                      </w:r>
                    </w:p>
                    <w:p w14:paraId="19C6F785" w14:textId="77777777" w:rsidR="001E6F35" w:rsidRPr="001E6F35" w:rsidRDefault="001E6F35" w:rsidP="001E6F3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159CD3D" w14:textId="077C424F" w:rsidR="004A7BBF" w:rsidRPr="006E43F4" w:rsidRDefault="004A7BBF" w:rsidP="004A7BBF">
                      <w:pPr>
                        <w:jc w:val="center"/>
                        <w:rPr>
                          <w:rFonts w:ascii="Akzidenz-Grotesk Std Med" w:hAnsi="Akzidenz-Grotesk Std Med"/>
                          <w:color w:val="7F7F7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3142">
        <w:rPr>
          <w:noProof/>
          <w:vertAlign w:val="subscript"/>
        </w:rPr>
        <w:drawing>
          <wp:anchor distT="0" distB="0" distL="114300" distR="114300" simplePos="0" relativeHeight="251658240" behindDoc="1" locked="0" layoutInCell="1" allowOverlap="1" wp14:anchorId="5D090A65" wp14:editId="5E8C9640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None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7BBF" w:rsidRPr="005D107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kzidenz-Grotesk Std Med">
    <w:altName w:val="Calibri"/>
    <w:panose1 w:val="020B0604020202020204"/>
    <w:charset w:val="4D"/>
    <w:family w:val="auto"/>
    <w:pitch w:val="variable"/>
    <w:sig w:usb0="8000002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EB269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481926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D16"/>
    <w:rsid w:val="00076622"/>
    <w:rsid w:val="00161E99"/>
    <w:rsid w:val="001668AF"/>
    <w:rsid w:val="001E6F35"/>
    <w:rsid w:val="001F1A56"/>
    <w:rsid w:val="0024253D"/>
    <w:rsid w:val="00257CE2"/>
    <w:rsid w:val="00343357"/>
    <w:rsid w:val="003B7E87"/>
    <w:rsid w:val="003F36F9"/>
    <w:rsid w:val="00432656"/>
    <w:rsid w:val="004A5B97"/>
    <w:rsid w:val="004A7BBF"/>
    <w:rsid w:val="004D0E96"/>
    <w:rsid w:val="004D3D37"/>
    <w:rsid w:val="004D6315"/>
    <w:rsid w:val="0055486A"/>
    <w:rsid w:val="00584607"/>
    <w:rsid w:val="005E1A53"/>
    <w:rsid w:val="006D5FA7"/>
    <w:rsid w:val="006E43F4"/>
    <w:rsid w:val="006E64E5"/>
    <w:rsid w:val="006E6F71"/>
    <w:rsid w:val="007122C5"/>
    <w:rsid w:val="007B5E01"/>
    <w:rsid w:val="007E3142"/>
    <w:rsid w:val="007E4CDE"/>
    <w:rsid w:val="009068A9"/>
    <w:rsid w:val="009653CC"/>
    <w:rsid w:val="009C33B2"/>
    <w:rsid w:val="009D62E7"/>
    <w:rsid w:val="009F072F"/>
    <w:rsid w:val="00A35D16"/>
    <w:rsid w:val="00B00462"/>
    <w:rsid w:val="00B70A01"/>
    <w:rsid w:val="00C06612"/>
    <w:rsid w:val="00C53D77"/>
    <w:rsid w:val="00CF1BE4"/>
    <w:rsid w:val="00D0377A"/>
    <w:rsid w:val="00DD6D04"/>
    <w:rsid w:val="00DE29BB"/>
    <w:rsid w:val="00EF1CC1"/>
    <w:rsid w:val="00F54ED5"/>
    <w:rsid w:val="00FB0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841DC1"/>
  <w14:defaultImageDpi w14:val="300"/>
  <w15:chartTrackingRefBased/>
  <w15:docId w15:val="{165E8351-3975-7749-AA2E-7C45452F6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34335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43357"/>
    <w:rPr>
      <w:sz w:val="18"/>
      <w:szCs w:val="18"/>
    </w:rPr>
  </w:style>
  <w:style w:type="character" w:styleId="Hyperlink">
    <w:name w:val="Hyperlink"/>
    <w:basedOn w:val="DefaultParagraphFont"/>
    <w:rsid w:val="00B70A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0A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Rebrand%20POD%20files\ReBrand_poster-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E008AA4C81C5478F8FF584FD22206D" ma:contentTypeVersion="16" ma:contentTypeDescription="Create a new document." ma:contentTypeScope="" ma:versionID="9bb4583906da16708eab3752dcc843ec">
  <xsd:schema xmlns:xsd="http://www.w3.org/2001/XMLSchema" xmlns:xs="http://www.w3.org/2001/XMLSchema" xmlns:p="http://schemas.microsoft.com/office/2006/metadata/properties" xmlns:ns2="6b5962e2-9056-4dec-8819-fecc063e688f" xmlns:ns3="5c65e69f-a4f7-4d98-9794-8e980a60c92b" targetNamespace="http://schemas.microsoft.com/office/2006/metadata/properties" ma:root="true" ma:fieldsID="58cd6b47e6f2b8378407d5b25f717021" ns2:_="" ns3:_="">
    <xsd:import namespace="6b5962e2-9056-4dec-8819-fecc063e688f"/>
    <xsd:import namespace="5c65e69f-a4f7-4d98-9794-8e980a60c9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962e2-9056-4dec-8819-fecc063e68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0885467-fdf6-42e8-a23e-67efc3f39a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65e69f-a4f7-4d98-9794-8e980a60c92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5edcbb-a48a-4e64-8fac-6cd11640fc85}" ma:internalName="TaxCatchAll" ma:showField="CatchAllData" ma:web="5c65e69f-a4f7-4d98-9794-8e980a60c9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2D1AC5-F921-43F2-8F31-4886EBFD89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5962e2-9056-4dec-8819-fecc063e688f"/>
    <ds:schemaRef ds:uri="5c65e69f-a4f7-4d98-9794-8e980a60c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3A122B-DC72-4D83-97F8-0EC45226AB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E:\Rebrand POD files\ReBrand_poster-letter.dot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Red Cross</Company>
  <LinksUpToDate>false</LinksUpToDate>
  <CharactersWithSpaces>3</CharactersWithSpaces>
  <SharedDoc>false</SharedDoc>
  <HLinks>
    <vt:vector size="6" baseType="variant">
      <vt:variant>
        <vt:i4>655431</vt:i4>
      </vt:variant>
      <vt:variant>
        <vt:i4>-1</vt:i4>
      </vt:variant>
      <vt:variant>
        <vt:i4>1057</vt:i4>
      </vt:variant>
      <vt:variant>
        <vt:i4>1</vt:i4>
      </vt:variant>
      <vt:variant>
        <vt:lpwstr>111715_ButtonSuite_graphics2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Services</dc:creator>
  <cp:keywords/>
  <dc:description/>
  <cp:lastModifiedBy>Robert Brennan</cp:lastModifiedBy>
  <cp:revision>2</cp:revision>
  <cp:lastPrinted>2008-05-21T17:23:00Z</cp:lastPrinted>
  <dcterms:created xsi:type="dcterms:W3CDTF">2026-02-28T01:37:00Z</dcterms:created>
  <dcterms:modified xsi:type="dcterms:W3CDTF">2026-02-28T01:37:00Z</dcterms:modified>
</cp:coreProperties>
</file>